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CA635" w14:textId="77777777" w:rsidR="00B55360" w:rsidRPr="006F6B1C" w:rsidRDefault="00B55360" w:rsidP="00B55360">
      <w:pPr>
        <w:rPr>
          <w:rFonts w:ascii="Cambria" w:hAnsi="Cambria"/>
          <w:b/>
          <w:bCs/>
          <w:u w:val="single"/>
        </w:rPr>
      </w:pPr>
      <w:r w:rsidRPr="006F6B1C">
        <w:rPr>
          <w:rFonts w:ascii="Cambria" w:hAnsi="Cambria"/>
          <w:b/>
          <w:bCs/>
          <w:u w:val="single"/>
        </w:rPr>
        <w:t>Allegato A</w:t>
      </w:r>
    </w:p>
    <w:p w14:paraId="48C100D1" w14:textId="77777777" w:rsidR="00B55360" w:rsidRPr="006F6B1C" w:rsidRDefault="00B55360" w:rsidP="00B55360">
      <w:pPr>
        <w:ind w:left="6096"/>
        <w:rPr>
          <w:rFonts w:ascii="Cambria" w:hAnsi="Cambria"/>
          <w:b/>
          <w:bCs/>
          <w:sz w:val="22"/>
          <w:szCs w:val="22"/>
        </w:rPr>
      </w:pPr>
    </w:p>
    <w:p w14:paraId="2F49294C" w14:textId="77777777" w:rsidR="00B55360" w:rsidRPr="006F6B1C" w:rsidRDefault="00B55360" w:rsidP="00B55360">
      <w:pPr>
        <w:ind w:left="6096"/>
        <w:rPr>
          <w:rFonts w:ascii="Cambria" w:hAnsi="Cambria"/>
          <w:b/>
          <w:bCs/>
          <w:sz w:val="22"/>
          <w:szCs w:val="22"/>
        </w:rPr>
      </w:pPr>
    </w:p>
    <w:p w14:paraId="24C20B26" w14:textId="77777777" w:rsidR="00B55360" w:rsidRPr="006F6B1C" w:rsidRDefault="00B55360" w:rsidP="00B55360">
      <w:pPr>
        <w:ind w:left="6096"/>
        <w:rPr>
          <w:rFonts w:ascii="Cambria" w:hAnsi="Cambria"/>
          <w:sz w:val="22"/>
          <w:szCs w:val="22"/>
        </w:rPr>
      </w:pPr>
    </w:p>
    <w:p w14:paraId="43326FAB" w14:textId="77777777" w:rsidR="00B55360" w:rsidRPr="006F6B1C" w:rsidRDefault="00B55360" w:rsidP="00B55360">
      <w:pPr>
        <w:ind w:left="6096"/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 xml:space="preserve">Spett.le Fondazione </w:t>
      </w:r>
      <w:proofErr w:type="spellStart"/>
      <w:r w:rsidRPr="006F6B1C">
        <w:rPr>
          <w:rFonts w:ascii="Cambria" w:hAnsi="Cambria"/>
          <w:sz w:val="22"/>
          <w:szCs w:val="22"/>
        </w:rPr>
        <w:t>MeNO</w:t>
      </w:r>
      <w:proofErr w:type="spellEnd"/>
      <w:r w:rsidRPr="006F6B1C">
        <w:rPr>
          <w:rFonts w:ascii="Cambria" w:hAnsi="Cambria"/>
          <w:sz w:val="22"/>
          <w:szCs w:val="22"/>
        </w:rPr>
        <w:t xml:space="preserve"> ETS</w:t>
      </w:r>
    </w:p>
    <w:p w14:paraId="00F2DC2D" w14:textId="191A2F24" w:rsidR="00B55360" w:rsidRPr="006F6B1C" w:rsidRDefault="00B55360" w:rsidP="00B55360">
      <w:pPr>
        <w:ind w:left="6096"/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insitu@fondazionemeno.org</w:t>
      </w:r>
    </w:p>
    <w:p w14:paraId="7FF550C8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4BF16980" w14:textId="67F95449" w:rsidR="00B55360" w:rsidRPr="006F6B1C" w:rsidRDefault="00B55360" w:rsidP="00B55360">
      <w:pPr>
        <w:jc w:val="center"/>
        <w:rPr>
          <w:rFonts w:ascii="Cambria" w:hAnsi="Cambria"/>
          <w:b/>
          <w:bCs/>
          <w:u w:val="single"/>
        </w:rPr>
      </w:pPr>
      <w:r w:rsidRPr="006F6B1C">
        <w:rPr>
          <w:rFonts w:ascii="Cambria" w:hAnsi="Cambria"/>
          <w:b/>
          <w:bCs/>
          <w:u w:val="single"/>
        </w:rPr>
        <w:t>Domanda di partecipazione alla Call PER RESIDENZE ARTISTICHE</w:t>
      </w:r>
    </w:p>
    <w:p w14:paraId="01290FD5" w14:textId="076924E0" w:rsidR="00B55360" w:rsidRPr="006F6B1C" w:rsidRDefault="00B55360" w:rsidP="00B55360">
      <w:pPr>
        <w:jc w:val="center"/>
        <w:rPr>
          <w:rFonts w:ascii="Cambria" w:hAnsi="Cambria"/>
          <w:b/>
          <w:bCs/>
          <w:u w:val="single"/>
        </w:rPr>
      </w:pPr>
      <w:r w:rsidRPr="006F6B1C">
        <w:rPr>
          <w:rFonts w:ascii="Cambria" w:hAnsi="Cambria"/>
          <w:b/>
          <w:bCs/>
          <w:u w:val="single"/>
        </w:rPr>
        <w:t xml:space="preserve">Progetto IN-SITU – </w:t>
      </w:r>
      <w:proofErr w:type="spellStart"/>
      <w:r w:rsidRPr="006F6B1C">
        <w:rPr>
          <w:rFonts w:ascii="Cambria" w:hAnsi="Cambria"/>
          <w:b/>
          <w:bCs/>
          <w:u w:val="single"/>
        </w:rPr>
        <w:t>INnovation</w:t>
      </w:r>
      <w:proofErr w:type="spellEnd"/>
      <w:r w:rsidRPr="006F6B1C">
        <w:rPr>
          <w:rFonts w:ascii="Cambria" w:hAnsi="Cambria"/>
          <w:b/>
          <w:bCs/>
          <w:u w:val="single"/>
        </w:rPr>
        <w:t xml:space="preserve"> Sociale Inclusive pour la mise en </w:t>
      </w:r>
      <w:proofErr w:type="spellStart"/>
      <w:r w:rsidRPr="006F6B1C">
        <w:rPr>
          <w:rFonts w:ascii="Cambria" w:hAnsi="Cambria"/>
          <w:b/>
          <w:bCs/>
          <w:u w:val="single"/>
        </w:rPr>
        <w:t>Tourisme</w:t>
      </w:r>
      <w:proofErr w:type="spellEnd"/>
      <w:r w:rsidRPr="006F6B1C">
        <w:rPr>
          <w:rFonts w:ascii="Cambria" w:hAnsi="Cambria"/>
          <w:b/>
          <w:bCs/>
          <w:u w:val="single"/>
        </w:rPr>
        <w:t xml:space="preserve"> </w:t>
      </w:r>
      <w:proofErr w:type="spellStart"/>
      <w:r w:rsidRPr="006F6B1C">
        <w:rPr>
          <w:rFonts w:ascii="Cambria" w:hAnsi="Cambria"/>
          <w:b/>
          <w:bCs/>
          <w:u w:val="single"/>
        </w:rPr>
        <w:t>des</w:t>
      </w:r>
      <w:proofErr w:type="spellEnd"/>
      <w:r w:rsidRPr="006F6B1C">
        <w:rPr>
          <w:rFonts w:ascii="Cambria" w:hAnsi="Cambria"/>
          <w:b/>
          <w:bCs/>
          <w:u w:val="single"/>
        </w:rPr>
        <w:t xml:space="preserve"> </w:t>
      </w:r>
      <w:proofErr w:type="spellStart"/>
      <w:r w:rsidRPr="006F6B1C">
        <w:rPr>
          <w:rFonts w:ascii="Cambria" w:hAnsi="Cambria"/>
          <w:b/>
          <w:bCs/>
          <w:u w:val="single"/>
        </w:rPr>
        <w:t>patrimoines</w:t>
      </w:r>
      <w:proofErr w:type="spellEnd"/>
      <w:r w:rsidRPr="006F6B1C">
        <w:rPr>
          <w:rFonts w:ascii="Cambria" w:hAnsi="Cambria"/>
          <w:b/>
          <w:bCs/>
          <w:u w:val="single"/>
        </w:rPr>
        <w:t xml:space="preserve"> </w:t>
      </w:r>
      <w:proofErr w:type="spellStart"/>
      <w:r w:rsidRPr="006F6B1C">
        <w:rPr>
          <w:rFonts w:ascii="Cambria" w:hAnsi="Cambria"/>
          <w:b/>
          <w:bCs/>
          <w:u w:val="single"/>
        </w:rPr>
        <w:t>Urbain</w:t>
      </w:r>
      <w:proofErr w:type="spellEnd"/>
      <w:r w:rsidRPr="006F6B1C">
        <w:rPr>
          <w:rFonts w:ascii="Cambria" w:hAnsi="Cambria"/>
          <w:b/>
          <w:bCs/>
          <w:u w:val="single"/>
        </w:rPr>
        <w:t xml:space="preserve"> et </w:t>
      </w:r>
      <w:proofErr w:type="spellStart"/>
      <w:r w:rsidRPr="006F6B1C">
        <w:rPr>
          <w:rFonts w:ascii="Cambria" w:hAnsi="Cambria"/>
          <w:b/>
          <w:bCs/>
          <w:u w:val="single"/>
        </w:rPr>
        <w:t>péri-urbain</w:t>
      </w:r>
      <w:proofErr w:type="spellEnd"/>
      <w:r w:rsidRPr="006F6B1C">
        <w:rPr>
          <w:rFonts w:ascii="Cambria" w:hAnsi="Cambria"/>
          <w:b/>
          <w:bCs/>
          <w:u w:val="single"/>
        </w:rPr>
        <w:t xml:space="preserve"> | CUP: G79I25000470007</w:t>
      </w:r>
    </w:p>
    <w:p w14:paraId="1F51111C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5F100094" w14:textId="77777777" w:rsidR="006F6B1C" w:rsidRDefault="006F6B1C" w:rsidP="00B55360">
      <w:pPr>
        <w:pStyle w:val="Corpotesto"/>
        <w:spacing w:line="276" w:lineRule="auto"/>
        <w:ind w:left="90" w:right="113"/>
        <w:rPr>
          <w:rFonts w:ascii="Cambria" w:hAnsi="Cambria" w:cs="Calibri"/>
          <w:sz w:val="22"/>
          <w:szCs w:val="22"/>
        </w:rPr>
      </w:pPr>
    </w:p>
    <w:p w14:paraId="040A1187" w14:textId="362FB3C3" w:rsidR="00B55360" w:rsidRPr="006F6B1C" w:rsidRDefault="00B55360" w:rsidP="00B55360">
      <w:pPr>
        <w:pStyle w:val="Corpotesto"/>
        <w:spacing w:line="276" w:lineRule="auto"/>
        <w:ind w:left="90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Il/La sottoscritto/a………………</w:t>
      </w:r>
      <w:proofErr w:type="gramStart"/>
      <w:r w:rsidRPr="006F6B1C">
        <w:rPr>
          <w:rFonts w:ascii="Cambria" w:hAnsi="Cambria" w:cs="Calibri"/>
          <w:sz w:val="22"/>
          <w:szCs w:val="22"/>
        </w:rPr>
        <w:t>…….</w:t>
      </w:r>
      <w:proofErr w:type="gramEnd"/>
      <w:r w:rsidRPr="006F6B1C">
        <w:rPr>
          <w:rFonts w:ascii="Cambria" w:hAnsi="Cambria" w:cs="Calibri"/>
          <w:sz w:val="22"/>
          <w:szCs w:val="22"/>
        </w:rPr>
        <w:t>.………………………………………</w:t>
      </w:r>
    </w:p>
    <w:p w14:paraId="114F296C" w14:textId="77777777" w:rsidR="00B55360" w:rsidRPr="006F6B1C" w:rsidRDefault="00B55360" w:rsidP="00B55360">
      <w:pPr>
        <w:pStyle w:val="Corpotesto"/>
        <w:spacing w:line="276" w:lineRule="auto"/>
        <w:ind w:left="0"/>
        <w:rPr>
          <w:rFonts w:ascii="Cambria" w:hAnsi="Cambria" w:cs="Calibri"/>
          <w:sz w:val="22"/>
          <w:szCs w:val="22"/>
        </w:rPr>
      </w:pPr>
    </w:p>
    <w:p w14:paraId="24F4C700" w14:textId="77777777" w:rsidR="00B55360" w:rsidRPr="006F6B1C" w:rsidRDefault="00B55360" w:rsidP="00B55360">
      <w:pPr>
        <w:pStyle w:val="Corpotesto"/>
        <w:spacing w:line="276" w:lineRule="auto"/>
        <w:ind w:left="95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Nato/a</w:t>
      </w:r>
      <w:r w:rsidRPr="006F6B1C">
        <w:rPr>
          <w:rFonts w:ascii="Cambria" w:hAnsi="Cambria" w:cs="Calibri"/>
          <w:spacing w:val="-1"/>
          <w:sz w:val="22"/>
          <w:szCs w:val="22"/>
        </w:rPr>
        <w:t xml:space="preserve"> </w:t>
      </w:r>
      <w:proofErr w:type="spellStart"/>
      <w:r w:rsidRPr="006F6B1C">
        <w:rPr>
          <w:rFonts w:ascii="Cambria" w:hAnsi="Cambria" w:cs="Calibri"/>
          <w:sz w:val="22"/>
          <w:szCs w:val="22"/>
        </w:rPr>
        <w:t>a</w:t>
      </w:r>
      <w:proofErr w:type="spellEnd"/>
      <w:r w:rsidRPr="006F6B1C">
        <w:rPr>
          <w:rFonts w:ascii="Cambria" w:hAnsi="Cambria" w:cs="Calibri"/>
          <w:spacing w:val="-2"/>
          <w:sz w:val="22"/>
          <w:szCs w:val="22"/>
        </w:rPr>
        <w:t xml:space="preserve"> </w:t>
      </w:r>
      <w:proofErr w:type="gramStart"/>
      <w:r w:rsidRPr="006F6B1C">
        <w:rPr>
          <w:rFonts w:ascii="Cambria" w:hAnsi="Cambria" w:cs="Calibri"/>
          <w:sz w:val="22"/>
          <w:szCs w:val="22"/>
        </w:rPr>
        <w:t>…….</w:t>
      </w:r>
      <w:proofErr w:type="gramEnd"/>
      <w:r w:rsidRPr="006F6B1C">
        <w:rPr>
          <w:rFonts w:ascii="Cambria" w:hAnsi="Cambria" w:cs="Calibri"/>
          <w:sz w:val="22"/>
          <w:szCs w:val="22"/>
        </w:rPr>
        <w:t>.…………………………………… (…) il ……………………</w:t>
      </w:r>
    </w:p>
    <w:p w14:paraId="5D831404" w14:textId="77777777" w:rsidR="00B55360" w:rsidRPr="006F6B1C" w:rsidRDefault="00B55360" w:rsidP="00B55360">
      <w:pPr>
        <w:pStyle w:val="Corpotesto"/>
        <w:spacing w:line="276" w:lineRule="auto"/>
        <w:ind w:left="95" w:right="113"/>
        <w:rPr>
          <w:rFonts w:ascii="Cambria" w:hAnsi="Cambria" w:cs="Calibri"/>
          <w:sz w:val="22"/>
          <w:szCs w:val="22"/>
        </w:rPr>
      </w:pPr>
    </w:p>
    <w:p w14:paraId="08A3CAD1" w14:textId="77777777" w:rsidR="00B55360" w:rsidRPr="006F6B1C" w:rsidRDefault="00B55360" w:rsidP="00B55360">
      <w:pPr>
        <w:pStyle w:val="Corpotesto"/>
        <w:spacing w:line="276" w:lineRule="auto"/>
        <w:ind w:left="95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e residente in ……………………</w:t>
      </w:r>
      <w:proofErr w:type="gramStart"/>
      <w:r w:rsidRPr="006F6B1C">
        <w:rPr>
          <w:rFonts w:ascii="Cambria" w:hAnsi="Cambria" w:cs="Calibri"/>
          <w:sz w:val="22"/>
          <w:szCs w:val="22"/>
        </w:rPr>
        <w:t>…….</w:t>
      </w:r>
      <w:proofErr w:type="gramEnd"/>
      <w:r w:rsidRPr="006F6B1C">
        <w:rPr>
          <w:rFonts w:ascii="Cambria" w:hAnsi="Cambria" w:cs="Calibri"/>
          <w:sz w:val="22"/>
          <w:szCs w:val="22"/>
        </w:rPr>
        <w:t>.via………..………………………….</w:t>
      </w:r>
    </w:p>
    <w:p w14:paraId="0EA85832" w14:textId="77777777" w:rsidR="00B55360" w:rsidRPr="006F6B1C" w:rsidRDefault="00B55360" w:rsidP="00B55360">
      <w:pPr>
        <w:pStyle w:val="Corpotesto"/>
        <w:spacing w:line="276" w:lineRule="auto"/>
        <w:ind w:left="0"/>
        <w:rPr>
          <w:rFonts w:ascii="Cambria" w:hAnsi="Cambria" w:cs="Calibri"/>
          <w:sz w:val="22"/>
          <w:szCs w:val="22"/>
        </w:rPr>
      </w:pPr>
    </w:p>
    <w:p w14:paraId="6B4C2657" w14:textId="77777777" w:rsidR="00B55360" w:rsidRPr="006F6B1C" w:rsidRDefault="00B55360" w:rsidP="00B55360">
      <w:pPr>
        <w:pStyle w:val="Corpotesto"/>
        <w:spacing w:line="276" w:lineRule="auto"/>
        <w:ind w:left="76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C.F:</w:t>
      </w:r>
      <w:r w:rsidRPr="006F6B1C">
        <w:rPr>
          <w:rFonts w:ascii="Cambria" w:hAnsi="Cambria" w:cs="Calibri"/>
          <w:spacing w:val="-1"/>
          <w:sz w:val="22"/>
          <w:szCs w:val="22"/>
        </w:rPr>
        <w:t xml:space="preserve"> </w:t>
      </w:r>
      <w:r w:rsidRPr="006F6B1C">
        <w:rPr>
          <w:rFonts w:ascii="Cambria" w:hAnsi="Cambria" w:cs="Calibri"/>
          <w:sz w:val="22"/>
          <w:szCs w:val="22"/>
        </w:rPr>
        <w:t>……………………</w:t>
      </w:r>
      <w:proofErr w:type="gramStart"/>
      <w:r w:rsidRPr="006F6B1C">
        <w:rPr>
          <w:rFonts w:ascii="Cambria" w:hAnsi="Cambria" w:cs="Calibri"/>
          <w:sz w:val="22"/>
          <w:szCs w:val="22"/>
        </w:rPr>
        <w:t>…….</w:t>
      </w:r>
      <w:proofErr w:type="gramEnd"/>
      <w:r w:rsidRPr="006F6B1C">
        <w:rPr>
          <w:rFonts w:ascii="Cambria" w:hAnsi="Cambria" w:cs="Calibri"/>
          <w:sz w:val="22"/>
          <w:szCs w:val="22"/>
        </w:rPr>
        <w:t>……. , P. IVA: …………………………………..</w:t>
      </w:r>
    </w:p>
    <w:p w14:paraId="6367CFF0" w14:textId="77777777" w:rsidR="00B55360" w:rsidRPr="006F6B1C" w:rsidRDefault="00B55360" w:rsidP="00B55360">
      <w:pPr>
        <w:pStyle w:val="Corpotesto"/>
        <w:spacing w:line="276" w:lineRule="auto"/>
        <w:ind w:left="0"/>
        <w:rPr>
          <w:rFonts w:ascii="Cambria" w:hAnsi="Cambria" w:cs="Calibri"/>
          <w:sz w:val="22"/>
          <w:szCs w:val="22"/>
        </w:rPr>
      </w:pPr>
    </w:p>
    <w:p w14:paraId="20A11F9A" w14:textId="77777777" w:rsidR="00B55360" w:rsidRPr="006F6B1C" w:rsidRDefault="00B55360" w:rsidP="00B55360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e-mail</w:t>
      </w:r>
      <w:r w:rsidRPr="006F6B1C">
        <w:rPr>
          <w:rFonts w:ascii="Cambria" w:hAnsi="Cambria" w:cs="Calibri"/>
          <w:spacing w:val="-1"/>
          <w:sz w:val="22"/>
          <w:szCs w:val="22"/>
        </w:rPr>
        <w:t xml:space="preserve"> </w:t>
      </w:r>
      <w:r w:rsidRPr="006F6B1C">
        <w:rPr>
          <w:rFonts w:ascii="Cambria" w:hAnsi="Cambria" w:cs="Calibri"/>
          <w:sz w:val="22"/>
          <w:szCs w:val="22"/>
        </w:rPr>
        <w:t>…………</w:t>
      </w:r>
      <w:proofErr w:type="gramStart"/>
      <w:r w:rsidRPr="006F6B1C">
        <w:rPr>
          <w:rFonts w:ascii="Cambria" w:hAnsi="Cambria" w:cs="Calibri"/>
          <w:sz w:val="22"/>
          <w:szCs w:val="22"/>
        </w:rPr>
        <w:t>…….</w:t>
      </w:r>
      <w:proofErr w:type="gramEnd"/>
      <w:r w:rsidRPr="006F6B1C">
        <w:rPr>
          <w:rFonts w:ascii="Cambria" w:hAnsi="Cambria" w:cs="Calibri"/>
          <w:sz w:val="22"/>
          <w:szCs w:val="22"/>
        </w:rPr>
        <w:t>…………………  tel. …………………………………………………………….</w:t>
      </w:r>
    </w:p>
    <w:p w14:paraId="6046229F" w14:textId="77777777" w:rsidR="00B55360" w:rsidRPr="006F6B1C" w:rsidRDefault="00B55360" w:rsidP="00B55360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7DAB1921" w14:textId="77777777" w:rsidR="00B55360" w:rsidRPr="006F6B1C" w:rsidRDefault="00B55360" w:rsidP="00B55360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sito web/social (facoltativi)</w:t>
      </w:r>
      <w:r w:rsidRPr="006F6B1C">
        <w:rPr>
          <w:rFonts w:ascii="Cambria" w:hAnsi="Cambria" w:cs="Calibri"/>
          <w:spacing w:val="-1"/>
          <w:sz w:val="22"/>
          <w:szCs w:val="22"/>
        </w:rPr>
        <w:t xml:space="preserve"> </w:t>
      </w:r>
      <w:r w:rsidRPr="006F6B1C">
        <w:rPr>
          <w:rFonts w:ascii="Cambria" w:hAnsi="Cambria" w:cs="Calibri"/>
          <w:sz w:val="22"/>
          <w:szCs w:val="22"/>
        </w:rPr>
        <w:t>…………</w:t>
      </w:r>
      <w:proofErr w:type="gramStart"/>
      <w:r w:rsidRPr="006F6B1C">
        <w:rPr>
          <w:rFonts w:ascii="Cambria" w:hAnsi="Cambria" w:cs="Calibri"/>
          <w:sz w:val="22"/>
          <w:szCs w:val="22"/>
        </w:rPr>
        <w:t>…….</w:t>
      </w:r>
      <w:proofErr w:type="gramEnd"/>
      <w:r w:rsidRPr="006F6B1C">
        <w:rPr>
          <w:rFonts w:ascii="Cambria" w:hAnsi="Cambria" w:cs="Calibri"/>
          <w:sz w:val="22"/>
          <w:szCs w:val="22"/>
        </w:rPr>
        <w:t xml:space="preserve">…………………  </w:t>
      </w:r>
    </w:p>
    <w:p w14:paraId="27F0125B" w14:textId="77777777" w:rsidR="00B55360" w:rsidRPr="006F6B1C" w:rsidRDefault="00B55360" w:rsidP="00B55360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3FFD0134" w14:textId="77777777" w:rsidR="00B55360" w:rsidRPr="006F6B1C" w:rsidRDefault="00B55360" w:rsidP="00B55360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[</w:t>
      </w:r>
      <w:r w:rsidRPr="006F6B1C">
        <w:rPr>
          <w:rFonts w:ascii="Cambria" w:hAnsi="Cambria" w:cs="Calibri"/>
          <w:i/>
          <w:iCs/>
          <w:sz w:val="22"/>
          <w:szCs w:val="22"/>
        </w:rPr>
        <w:t>N.B. Nel caso di domanda presentata da un collettivo, inserire i dati generali del collettivo e i dati anagrafici di ciascun membro.]</w:t>
      </w:r>
    </w:p>
    <w:p w14:paraId="6824010E" w14:textId="77777777" w:rsidR="00B55360" w:rsidRPr="006F6B1C" w:rsidRDefault="00B55360" w:rsidP="00B55360">
      <w:pPr>
        <w:pStyle w:val="Corpotesto"/>
        <w:spacing w:line="276" w:lineRule="auto"/>
        <w:ind w:left="0" w:right="101"/>
        <w:rPr>
          <w:rFonts w:ascii="Cambria" w:hAnsi="Cambria" w:cs="Calibri"/>
          <w:sz w:val="22"/>
          <w:szCs w:val="22"/>
        </w:rPr>
      </w:pPr>
    </w:p>
    <w:p w14:paraId="00FEC011" w14:textId="77777777" w:rsidR="006F6B1C" w:rsidRPr="006F6B1C" w:rsidRDefault="00B55360" w:rsidP="00B55360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in relazione alla call in oggetto</w:t>
      </w:r>
      <w:r w:rsidR="006F6B1C" w:rsidRPr="006F6B1C">
        <w:rPr>
          <w:rFonts w:ascii="Cambria" w:hAnsi="Cambria" w:cs="Calibri"/>
          <w:sz w:val="22"/>
          <w:szCs w:val="22"/>
        </w:rPr>
        <w:t xml:space="preserve">, </w:t>
      </w:r>
    </w:p>
    <w:p w14:paraId="481B0CC4" w14:textId="77777777" w:rsidR="006F6B1C" w:rsidRPr="006F6B1C" w:rsidRDefault="006F6B1C" w:rsidP="006F6B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textAlignment w:val="baseline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 xml:space="preserve">Il/La sottoscritto/a consapevole delle sanzioni penali, nel caso di dichiarazioni non veritiere, di formazione o uso di atti falsi, richiamate dall'art. 76 del D.P.R. 445 del 28 dicembre 2000, </w:t>
      </w:r>
    </w:p>
    <w:p w14:paraId="484955C5" w14:textId="39E0D2AB" w:rsidR="00B55360" w:rsidRPr="006F6B1C" w:rsidRDefault="00B55360" w:rsidP="00B55360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 xml:space="preserve"> </w:t>
      </w:r>
    </w:p>
    <w:p w14:paraId="7E09C4D4" w14:textId="52576F5B" w:rsidR="006F6B1C" w:rsidRPr="006F6B1C" w:rsidRDefault="006F6B1C" w:rsidP="006F6B1C">
      <w:pPr>
        <w:spacing w:line="276" w:lineRule="auto"/>
        <w:jc w:val="center"/>
        <w:rPr>
          <w:rFonts w:ascii="Cambria" w:hAnsi="Cambria" w:cs="Calibri"/>
          <w:b/>
          <w:bCs/>
          <w:sz w:val="22"/>
          <w:szCs w:val="22"/>
        </w:rPr>
      </w:pPr>
      <w:r w:rsidRPr="006F6B1C">
        <w:rPr>
          <w:rFonts w:ascii="Cambria" w:hAnsi="Cambria" w:cs="Calibri"/>
          <w:b/>
          <w:bCs/>
          <w:sz w:val="22"/>
          <w:szCs w:val="22"/>
        </w:rPr>
        <w:t>DICHIARA</w:t>
      </w:r>
    </w:p>
    <w:p w14:paraId="19ABB171" w14:textId="16A3E9E6" w:rsidR="006F6B1C" w:rsidRDefault="006F6B1C" w:rsidP="006F6B1C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- </w:t>
      </w:r>
      <w:r w:rsidRPr="006F6B1C">
        <w:rPr>
          <w:rFonts w:ascii="Cambria" w:hAnsi="Cambria" w:cs="Calibri"/>
          <w:sz w:val="22"/>
          <w:szCs w:val="22"/>
        </w:rPr>
        <w:t>di aver preso visione e di accettare integralmente l'Avviso;</w:t>
      </w:r>
    </w:p>
    <w:p w14:paraId="61666AF8" w14:textId="1F43524F" w:rsidR="006F6B1C" w:rsidRDefault="006F6B1C" w:rsidP="006F6B1C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- </w:t>
      </w:r>
      <w:r w:rsidRPr="006F6B1C">
        <w:rPr>
          <w:rFonts w:ascii="Cambria" w:hAnsi="Cambria" w:cs="Calibri"/>
          <w:sz w:val="22"/>
          <w:szCs w:val="22"/>
        </w:rPr>
        <w:t>di possedere i requisiti previsti;</w:t>
      </w:r>
    </w:p>
    <w:p w14:paraId="0CB1AFAA" w14:textId="07DE917E" w:rsidR="006F6B1C" w:rsidRDefault="006F6B1C" w:rsidP="006F6B1C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- </w:t>
      </w:r>
      <w:r w:rsidRPr="006F6B1C">
        <w:rPr>
          <w:rFonts w:ascii="Cambria" w:hAnsi="Cambria" w:cs="Calibri"/>
          <w:sz w:val="22"/>
          <w:szCs w:val="22"/>
        </w:rPr>
        <w:t>di essere disponibile a partecipare alla residenza;</w:t>
      </w:r>
    </w:p>
    <w:p w14:paraId="40539A15" w14:textId="55408E7D" w:rsidR="006F6B1C" w:rsidRDefault="006F6B1C" w:rsidP="006F6B1C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- </w:t>
      </w:r>
      <w:r w:rsidRPr="006F6B1C">
        <w:rPr>
          <w:rFonts w:ascii="Cambria" w:hAnsi="Cambria" w:cs="Calibri"/>
          <w:sz w:val="22"/>
          <w:szCs w:val="22"/>
        </w:rPr>
        <w:t>di non trovarsi in situazioni di conflitto di interessi;</w:t>
      </w:r>
    </w:p>
    <w:p w14:paraId="3AFE75F6" w14:textId="304A125A" w:rsidR="00B55360" w:rsidRPr="006F6B1C" w:rsidRDefault="006F6B1C" w:rsidP="006F6B1C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- </w:t>
      </w:r>
      <w:r w:rsidRPr="006F6B1C">
        <w:rPr>
          <w:rFonts w:ascii="Cambria" w:hAnsi="Cambria" w:cs="Calibri"/>
          <w:sz w:val="22"/>
          <w:szCs w:val="22"/>
        </w:rPr>
        <w:t>di impegnarsi a presentare la documentazione amministrativa e fiscale richiesta in caso di selezione;</w:t>
      </w:r>
    </w:p>
    <w:p w14:paraId="2499A959" w14:textId="77777777" w:rsidR="006F6B1C" w:rsidRDefault="00B55360" w:rsidP="006F6B1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textAlignment w:val="baseline"/>
        <w:rPr>
          <w:rFonts w:ascii="Cambria" w:hAnsi="Cambria" w:cs="Calibri"/>
          <w:sz w:val="22"/>
          <w:szCs w:val="22"/>
          <w:shd w:val="clear" w:color="auto" w:fill="FFFFFF"/>
        </w:rPr>
      </w:pPr>
      <w:r w:rsidRPr="006F6B1C">
        <w:rPr>
          <w:rFonts w:ascii="Cambria" w:hAnsi="Cambria" w:cs="Calibri"/>
          <w:sz w:val="22"/>
          <w:szCs w:val="22"/>
        </w:rPr>
        <w:t xml:space="preserve">- che l’indirizzo mail presso il quale si desidera che vengano effettuate le eventuali comunicazioni è: ______________________________, </w:t>
      </w:r>
      <w:proofErr w:type="spellStart"/>
      <w:r w:rsidRPr="006F6B1C">
        <w:rPr>
          <w:rFonts w:ascii="Cambria" w:hAnsi="Cambria" w:cs="Calibri"/>
          <w:sz w:val="22"/>
          <w:szCs w:val="22"/>
        </w:rPr>
        <w:t>nonche</w:t>
      </w:r>
      <w:proofErr w:type="spellEnd"/>
      <w:r w:rsidRPr="006F6B1C">
        <w:rPr>
          <w:rFonts w:ascii="Cambria" w:hAnsi="Cambria" w:cs="Calibri"/>
          <w:sz w:val="22"/>
          <w:szCs w:val="22"/>
        </w:rPr>
        <w:t xml:space="preserve">́ il recapito telefonico ___________________, e si impegna a segnalare tempestivamente le variazioni che dovessero intervenire successivamente; </w:t>
      </w:r>
    </w:p>
    <w:p w14:paraId="53264135" w14:textId="07E62EAF" w:rsidR="00B55360" w:rsidRPr="006F6B1C" w:rsidRDefault="00B55360" w:rsidP="006F6B1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textAlignment w:val="baseline"/>
        <w:rPr>
          <w:rFonts w:ascii="Cambria" w:hAnsi="Cambria" w:cs="Calibri"/>
          <w:sz w:val="22"/>
          <w:szCs w:val="22"/>
          <w:shd w:val="clear" w:color="auto" w:fill="FFFFFF"/>
        </w:rPr>
      </w:pPr>
      <w:r w:rsidRPr="006F6B1C">
        <w:rPr>
          <w:rFonts w:ascii="Cambria" w:hAnsi="Cambria"/>
          <w:sz w:val="22"/>
          <w:szCs w:val="22"/>
        </w:rPr>
        <w:t>- la veridicità dei dati e il consenso al trattamento dei dati personali secondo il Regolamento UE 679/2016 (GDPR).</w:t>
      </w:r>
    </w:p>
    <w:p w14:paraId="7DA05FD9" w14:textId="77777777" w:rsidR="00B55360" w:rsidRPr="006F6B1C" w:rsidRDefault="00B55360" w:rsidP="00B553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center"/>
        <w:textAlignment w:val="baseline"/>
        <w:rPr>
          <w:rFonts w:ascii="Cambria" w:hAnsi="Cambria" w:cs="Calibri"/>
          <w:b/>
          <w:bCs/>
          <w:sz w:val="22"/>
          <w:szCs w:val="22"/>
        </w:rPr>
      </w:pPr>
      <w:r w:rsidRPr="006F6B1C">
        <w:rPr>
          <w:rFonts w:ascii="Cambria" w:hAnsi="Cambria" w:cs="Calibri"/>
          <w:b/>
          <w:bCs/>
          <w:sz w:val="22"/>
          <w:szCs w:val="22"/>
        </w:rPr>
        <w:t>ALLEGA</w:t>
      </w:r>
    </w:p>
    <w:p w14:paraId="0C8A009F" w14:textId="77777777" w:rsidR="00B55360" w:rsidRPr="006F6B1C" w:rsidRDefault="00B55360" w:rsidP="00B553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center"/>
        <w:textAlignment w:val="baseline"/>
        <w:rPr>
          <w:rFonts w:ascii="Cambria" w:hAnsi="Cambria" w:cs="Calibri"/>
          <w:sz w:val="22"/>
          <w:szCs w:val="22"/>
        </w:rPr>
      </w:pPr>
    </w:p>
    <w:p w14:paraId="25467FBF" w14:textId="77777777" w:rsidR="00B55360" w:rsidRPr="006F6B1C" w:rsidRDefault="00B55360" w:rsidP="00B553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textAlignment w:val="baseline"/>
        <w:rPr>
          <w:rFonts w:ascii="Cambria" w:hAnsi="Cambria" w:cs="Calibri"/>
          <w:sz w:val="22"/>
          <w:szCs w:val="22"/>
        </w:rPr>
      </w:pPr>
      <w:r w:rsidRPr="006F6B1C">
        <w:rPr>
          <w:rFonts w:ascii="Cambria" w:hAnsi="Cambria" w:cs="Calibri"/>
          <w:sz w:val="22"/>
          <w:szCs w:val="22"/>
        </w:rPr>
        <w:t>come parte integrante della presente domanda, la seguente documentazione:</w:t>
      </w:r>
    </w:p>
    <w:p w14:paraId="1C9F8DC4" w14:textId="77777777" w:rsidR="00B55360" w:rsidRPr="006F6B1C" w:rsidRDefault="00B55360" w:rsidP="006F6B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textAlignment w:val="baseline"/>
        <w:rPr>
          <w:rFonts w:ascii="Cambria" w:hAnsi="Cambria" w:cs="Calibri"/>
          <w:sz w:val="22"/>
          <w:szCs w:val="22"/>
        </w:rPr>
      </w:pPr>
    </w:p>
    <w:p w14:paraId="69F68908" w14:textId="5DB61F93" w:rsidR="00B55360" w:rsidRPr="006F6B1C" w:rsidRDefault="00B55360" w:rsidP="006F6B1C">
      <w:pPr>
        <w:pStyle w:val="Paragrafoelenco"/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breve biografia artistica;</w:t>
      </w:r>
    </w:p>
    <w:p w14:paraId="31F3E9CC" w14:textId="48D807EC" w:rsidR="00B55360" w:rsidRPr="006F6B1C" w:rsidRDefault="00B55360" w:rsidP="006F6B1C">
      <w:pPr>
        <w:pStyle w:val="Paragrafoelenco"/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curriculum vitae aggiornato e sottoscritto e/o un portfolio aggiornato dei lavori realizzati;</w:t>
      </w:r>
    </w:p>
    <w:p w14:paraId="755D148B" w14:textId="4A9BDE16" w:rsidR="00B55360" w:rsidRPr="006F6B1C" w:rsidRDefault="00B55360" w:rsidP="006F6B1C">
      <w:pPr>
        <w:pStyle w:val="Paragrafoelenco"/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breve testo, massimo 3.000 battute, sui temi di ricerca e indagine artistica attuali;</w:t>
      </w:r>
    </w:p>
    <w:p w14:paraId="0EEA05BF" w14:textId="048FBB82" w:rsidR="00B55360" w:rsidRPr="006F6B1C" w:rsidRDefault="00B55360" w:rsidP="006F6B1C">
      <w:pPr>
        <w:pStyle w:val="Paragrafoelenco"/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lastRenderedPageBreak/>
        <w:t>copia di un documento di identità in corso di validità;</w:t>
      </w:r>
    </w:p>
    <w:p w14:paraId="33AD3384" w14:textId="6D33713C" w:rsidR="00B55360" w:rsidRPr="006F6B1C" w:rsidRDefault="00B55360" w:rsidP="006F6B1C">
      <w:pPr>
        <w:pStyle w:val="Paragrafoelenco"/>
        <w:numPr>
          <w:ilvl w:val="0"/>
          <w:numId w:val="2"/>
        </w:num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eventuali link a sito web, profili professionali o ulteriore documentazione.</w:t>
      </w:r>
    </w:p>
    <w:p w14:paraId="169E219A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52F9F214" w14:textId="0E68DAB1" w:rsidR="006F6B1C" w:rsidRDefault="006F6B1C" w:rsidP="006F6B1C">
      <w:pPr>
        <w:rPr>
          <w:rFonts w:ascii="Cambria" w:hAnsi="Cambria"/>
          <w:sz w:val="22"/>
          <w:szCs w:val="22"/>
        </w:rPr>
      </w:pPr>
    </w:p>
    <w:p w14:paraId="06FA2896" w14:textId="77777777" w:rsidR="006F6B1C" w:rsidRDefault="006F6B1C" w:rsidP="006F6B1C">
      <w:pPr>
        <w:rPr>
          <w:rFonts w:ascii="Cambria" w:hAnsi="Cambria"/>
          <w:sz w:val="22"/>
          <w:szCs w:val="22"/>
        </w:rPr>
      </w:pPr>
    </w:p>
    <w:p w14:paraId="6671209A" w14:textId="59C8C9FF" w:rsidR="006F6B1C" w:rsidRPr="006F6B1C" w:rsidRDefault="006F6B1C" w:rsidP="006F6B1C">
      <w:pPr>
        <w:rPr>
          <w:rFonts w:ascii="Cambria" w:hAnsi="Cambria"/>
          <w:b/>
          <w:bCs/>
          <w:sz w:val="22"/>
          <w:szCs w:val="22"/>
        </w:rPr>
      </w:pPr>
      <w:r w:rsidRPr="006F6B1C">
        <w:rPr>
          <w:rFonts w:ascii="Cambria" w:hAnsi="Cambria"/>
          <w:b/>
          <w:bCs/>
          <w:sz w:val="22"/>
          <w:szCs w:val="22"/>
        </w:rPr>
        <w:t>SINTESI DELLA PROPOSTA</w:t>
      </w:r>
    </w:p>
    <w:p w14:paraId="24617572" w14:textId="55641C99" w:rsidR="006F6B1C" w:rsidRDefault="006F6B1C" w:rsidP="006F6B1C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Titolo:</w:t>
      </w:r>
      <w:r>
        <w:rPr>
          <w:rFonts w:ascii="Cambria" w:hAnsi="Cambria"/>
          <w:sz w:val="22"/>
          <w:szCs w:val="22"/>
        </w:rPr>
        <w:t xml:space="preserve"> </w:t>
      </w:r>
      <w:r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7CA9EE79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32FA9A72" w14:textId="1E2E9072" w:rsidR="006F6B1C" w:rsidRDefault="006F6B1C" w:rsidP="006F6B1C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Ambito artistico:</w:t>
      </w:r>
      <w:r>
        <w:rPr>
          <w:rFonts w:ascii="Cambria" w:hAnsi="Cambria"/>
          <w:sz w:val="22"/>
          <w:szCs w:val="22"/>
        </w:rPr>
        <w:t xml:space="preserve"> </w:t>
      </w:r>
      <w:r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7B681BE2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34A5BAD4" w14:textId="4A861FE8" w:rsidR="006F6B1C" w:rsidRDefault="006F6B1C" w:rsidP="006F6B1C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Periodo di disponibilità:</w:t>
      </w:r>
      <w:r>
        <w:rPr>
          <w:rFonts w:ascii="Cambria" w:hAnsi="Cambria"/>
          <w:sz w:val="22"/>
          <w:szCs w:val="22"/>
        </w:rPr>
        <w:t xml:space="preserve"> </w:t>
      </w:r>
      <w:r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1682D762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4B7BD1D5" w14:textId="42A8EAB2" w:rsidR="00B55360" w:rsidRPr="006F6B1C" w:rsidRDefault="006F6B1C" w:rsidP="006F6B1C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Descrizione sintetica:</w:t>
      </w:r>
      <w:r>
        <w:rPr>
          <w:rFonts w:ascii="Cambria" w:hAnsi="Cambria"/>
          <w:sz w:val="22"/>
          <w:szCs w:val="22"/>
        </w:rPr>
        <w:t xml:space="preserve"> </w:t>
      </w:r>
      <w:r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75DDB2DF" w14:textId="77777777" w:rsidR="006F6B1C" w:rsidRDefault="006F6B1C" w:rsidP="006F6B1C">
      <w:pPr>
        <w:rPr>
          <w:rFonts w:ascii="Cambria" w:hAnsi="Cambria"/>
          <w:sz w:val="22"/>
          <w:szCs w:val="22"/>
        </w:rPr>
      </w:pPr>
    </w:p>
    <w:p w14:paraId="6AC91A02" w14:textId="3B458A76" w:rsidR="006F6B1C" w:rsidRPr="006F6B1C" w:rsidRDefault="006F6B1C" w:rsidP="006F6B1C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3FF7BCD5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1E1405D5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013076AD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682DBDC1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342A6B6E" w14:textId="77777777" w:rsidR="006F6B1C" w:rsidRDefault="006F6B1C" w:rsidP="00B55360">
      <w:pPr>
        <w:rPr>
          <w:rFonts w:ascii="Cambria" w:hAnsi="Cambria"/>
          <w:sz w:val="22"/>
          <w:szCs w:val="22"/>
        </w:rPr>
      </w:pPr>
    </w:p>
    <w:p w14:paraId="67743409" w14:textId="77777777" w:rsidR="006F6B1C" w:rsidRDefault="006F6B1C" w:rsidP="00B55360">
      <w:pPr>
        <w:rPr>
          <w:rFonts w:ascii="Cambria" w:hAnsi="Cambria"/>
          <w:sz w:val="22"/>
          <w:szCs w:val="22"/>
        </w:rPr>
      </w:pPr>
    </w:p>
    <w:p w14:paraId="5E15A031" w14:textId="552410CB" w:rsidR="006F6B1C" w:rsidRDefault="006F6B1C" w:rsidP="00B55360">
      <w:pPr>
        <w:rPr>
          <w:rFonts w:ascii="Cambria" w:hAnsi="Cambria"/>
          <w:sz w:val="22"/>
          <w:szCs w:val="22"/>
        </w:rPr>
      </w:pPr>
    </w:p>
    <w:p w14:paraId="63A51848" w14:textId="4FA16882" w:rsidR="006F6B1C" w:rsidRDefault="006F6B1C" w:rsidP="00B55360">
      <w:pPr>
        <w:rPr>
          <w:rFonts w:ascii="Cambria" w:hAnsi="Cambria"/>
          <w:sz w:val="22"/>
          <w:szCs w:val="22"/>
        </w:rPr>
      </w:pPr>
    </w:p>
    <w:p w14:paraId="62289171" w14:textId="77777777" w:rsidR="006F6B1C" w:rsidRDefault="006F6B1C" w:rsidP="00B55360">
      <w:pPr>
        <w:rPr>
          <w:rFonts w:ascii="Cambria" w:hAnsi="Cambria"/>
          <w:sz w:val="22"/>
          <w:szCs w:val="22"/>
        </w:rPr>
      </w:pPr>
    </w:p>
    <w:p w14:paraId="29E9AF13" w14:textId="77777777" w:rsidR="006F6B1C" w:rsidRDefault="006F6B1C" w:rsidP="00B55360">
      <w:pPr>
        <w:rPr>
          <w:rFonts w:ascii="Cambria" w:hAnsi="Cambria"/>
          <w:sz w:val="22"/>
          <w:szCs w:val="22"/>
        </w:rPr>
      </w:pPr>
    </w:p>
    <w:p w14:paraId="3DD58C1A" w14:textId="7EAF6604" w:rsidR="00B55360" w:rsidRPr="006F6B1C" w:rsidRDefault="00B55360" w:rsidP="00B55360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Data e Luogo _________________</w:t>
      </w:r>
    </w:p>
    <w:p w14:paraId="125DB5EC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3018E53E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461F5271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Firma ________________________</w:t>
      </w:r>
    </w:p>
    <w:p w14:paraId="3EE6BB52" w14:textId="77777777" w:rsidR="00696D6F" w:rsidRPr="006F6B1C" w:rsidRDefault="00696D6F">
      <w:pPr>
        <w:rPr>
          <w:rFonts w:ascii="Cambria" w:hAnsi="Cambria"/>
          <w:sz w:val="22"/>
          <w:szCs w:val="22"/>
        </w:rPr>
      </w:pPr>
    </w:p>
    <w:sectPr w:rsidR="00696D6F" w:rsidRPr="006F6B1C" w:rsidSect="009923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E55313"/>
    <w:multiLevelType w:val="hybridMultilevel"/>
    <w:tmpl w:val="45681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C6E85E">
      <w:start w:val="7"/>
      <w:numFmt w:val="bullet"/>
      <w:lvlText w:val="•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E5EC6"/>
    <w:multiLevelType w:val="hybridMultilevel"/>
    <w:tmpl w:val="3AE25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attachedTemplate r:id="rId1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60"/>
    <w:rsid w:val="003939E1"/>
    <w:rsid w:val="005C0BCE"/>
    <w:rsid w:val="00696D6F"/>
    <w:rsid w:val="006F6B1C"/>
    <w:rsid w:val="00776B80"/>
    <w:rsid w:val="00866B51"/>
    <w:rsid w:val="00992325"/>
    <w:rsid w:val="00B55360"/>
    <w:rsid w:val="00FA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0C7805"/>
  <w15:chartTrackingRefBased/>
  <w15:docId w15:val="{BA6F2851-7F0B-C948-BF88-284A5F93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53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55360"/>
    <w:pPr>
      <w:widowControl w:val="0"/>
      <w:autoSpaceDE w:val="0"/>
      <w:autoSpaceDN w:val="0"/>
      <w:ind w:left="112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536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B55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rladamico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8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Carla D'Amico</cp:lastModifiedBy>
  <cp:revision>2</cp:revision>
  <dcterms:created xsi:type="dcterms:W3CDTF">2026-07-22T08:11:00Z</dcterms:created>
  <dcterms:modified xsi:type="dcterms:W3CDTF">2026-07-22T09:42:00Z</dcterms:modified>
</cp:coreProperties>
</file>